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2293"/>
        <w:gridCol w:w="1667"/>
        <w:gridCol w:w="1470"/>
        <w:gridCol w:w="3472"/>
        <w:gridCol w:w="591"/>
        <w:gridCol w:w="615"/>
        <w:gridCol w:w="591"/>
      </w:tblGrid>
      <w:tr w:rsidR="00245032" w:rsidRPr="001B111E" w14:paraId="4E68C99A" w14:textId="77777777" w:rsidTr="00245032">
        <w:trPr>
          <w:cantSplit/>
        </w:trPr>
        <w:tc>
          <w:tcPr>
            <w:tcW w:w="1072" w:type="pct"/>
            <w:vMerge w:val="restar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8CADAE" w:themeFill="accent3"/>
            <w:vAlign w:val="center"/>
          </w:tcPr>
          <w:p w14:paraId="4A7C5070" w14:textId="133BC869" w:rsidR="001023F0" w:rsidRPr="001B111E" w:rsidRDefault="001023F0" w:rsidP="00B5731C">
            <w:pPr>
              <w:pStyle w:val="ColumnHeadings"/>
            </w:pPr>
            <w:r w:rsidRPr="001B111E">
              <w:t>Photo</w:t>
            </w:r>
          </w:p>
        </w:tc>
        <w:tc>
          <w:tcPr>
            <w:tcW w:w="779" w:type="pct"/>
            <w:vMerge w:val="restar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8CADAE" w:themeFill="accent3"/>
            <w:vAlign w:val="center"/>
          </w:tcPr>
          <w:p w14:paraId="1E26B347" w14:textId="77777777" w:rsidR="001023F0" w:rsidRPr="001B111E" w:rsidRDefault="001023F0" w:rsidP="00B5731C">
            <w:pPr>
              <w:pStyle w:val="ColumnHeadings"/>
            </w:pPr>
            <w:r w:rsidRPr="001B111E">
              <w:t>Species</w:t>
            </w:r>
          </w:p>
        </w:tc>
        <w:tc>
          <w:tcPr>
            <w:tcW w:w="687" w:type="pct"/>
            <w:vMerge w:val="restar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8CADAE" w:themeFill="accent3"/>
            <w:vAlign w:val="center"/>
          </w:tcPr>
          <w:p w14:paraId="4DB8756C" w14:textId="77777777" w:rsidR="001023F0" w:rsidRPr="00B5731C" w:rsidRDefault="001023F0" w:rsidP="00B5731C">
            <w:pPr>
              <w:pStyle w:val="ColumnHeadings"/>
            </w:pPr>
            <w:r w:rsidRPr="00B5731C">
              <w:t>Common Name</w:t>
            </w:r>
          </w:p>
        </w:tc>
        <w:tc>
          <w:tcPr>
            <w:tcW w:w="1623" w:type="pct"/>
            <w:vMerge w:val="restar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8CADAE" w:themeFill="accent3"/>
            <w:vAlign w:val="center"/>
          </w:tcPr>
          <w:p w14:paraId="387D86C7" w14:textId="77777777" w:rsidR="001023F0" w:rsidRPr="00B5731C" w:rsidRDefault="001023F0" w:rsidP="00B5731C">
            <w:pPr>
              <w:pStyle w:val="ColumnHeadings"/>
            </w:pPr>
            <w:r w:rsidRPr="00B5731C">
              <w:t>Description</w:t>
            </w:r>
          </w:p>
        </w:tc>
        <w:tc>
          <w:tcPr>
            <w:tcW w:w="839" w:type="pct"/>
            <w:gridSpan w:val="3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8CADAE" w:themeFill="accent3"/>
            <w:vAlign w:val="center"/>
          </w:tcPr>
          <w:p w14:paraId="42A85244" w14:textId="77777777" w:rsidR="001023F0" w:rsidRPr="00201F9B" w:rsidRDefault="001023F0" w:rsidP="00B5731C">
            <w:pPr>
              <w:pStyle w:val="ColumnHeadings"/>
            </w:pPr>
            <w:r w:rsidRPr="00201F9B">
              <w:t>Price per Potted Plant</w:t>
            </w:r>
          </w:p>
        </w:tc>
      </w:tr>
      <w:tr w:rsidR="00245032" w:rsidRPr="001E3C2E" w14:paraId="05A5A983" w14:textId="77777777" w:rsidTr="00245032">
        <w:trPr>
          <w:cantSplit/>
        </w:trPr>
        <w:tc>
          <w:tcPr>
            <w:tcW w:w="1072" w:type="pct"/>
            <w:vMerge/>
            <w:tcBorders>
              <w:left w:val="single" w:sz="4" w:space="0" w:color="D0DEDE" w:themeColor="accent3" w:themeTint="66"/>
              <w:bottom w:val="single" w:sz="4" w:space="0" w:color="auto"/>
              <w:right w:val="single" w:sz="4" w:space="0" w:color="D0DEDE" w:themeColor="accent3" w:themeTint="66"/>
            </w:tcBorders>
            <w:shd w:val="clear" w:color="auto" w:fill="8CADAE" w:themeFill="accent3"/>
            <w:vAlign w:val="center"/>
          </w:tcPr>
          <w:p w14:paraId="250AFD0D" w14:textId="77777777" w:rsidR="001023F0" w:rsidRPr="00CC5C1F" w:rsidRDefault="001023F0" w:rsidP="00B5731C">
            <w:pPr>
              <w:pStyle w:val="ColumnHeadings"/>
            </w:pPr>
          </w:p>
        </w:tc>
        <w:tc>
          <w:tcPr>
            <w:tcW w:w="779" w:type="pct"/>
            <w:vMerge/>
            <w:tcBorders>
              <w:left w:val="single" w:sz="4" w:space="0" w:color="D0DEDE" w:themeColor="accent3" w:themeTint="66"/>
              <w:bottom w:val="single" w:sz="4" w:space="0" w:color="auto"/>
              <w:right w:val="single" w:sz="4" w:space="0" w:color="D0DEDE" w:themeColor="accent3" w:themeTint="66"/>
            </w:tcBorders>
            <w:shd w:val="clear" w:color="auto" w:fill="8CADAE" w:themeFill="accent3"/>
            <w:vAlign w:val="center"/>
          </w:tcPr>
          <w:p w14:paraId="319AA8FA" w14:textId="77777777" w:rsidR="001023F0" w:rsidRPr="00CC5C1F" w:rsidRDefault="001023F0" w:rsidP="00B5731C">
            <w:pPr>
              <w:pStyle w:val="ColumnHeadings"/>
            </w:pPr>
          </w:p>
        </w:tc>
        <w:tc>
          <w:tcPr>
            <w:tcW w:w="687" w:type="pct"/>
            <w:vMerge/>
            <w:tcBorders>
              <w:left w:val="single" w:sz="4" w:space="0" w:color="D0DEDE" w:themeColor="accent3" w:themeTint="66"/>
              <w:bottom w:val="single" w:sz="4" w:space="0" w:color="auto"/>
              <w:right w:val="single" w:sz="4" w:space="0" w:color="D0DEDE" w:themeColor="accent3" w:themeTint="66"/>
            </w:tcBorders>
            <w:shd w:val="clear" w:color="auto" w:fill="8CADAE" w:themeFill="accent3"/>
            <w:vAlign w:val="center"/>
          </w:tcPr>
          <w:p w14:paraId="15513CB7" w14:textId="77777777" w:rsidR="001023F0" w:rsidRPr="00B5731C" w:rsidRDefault="001023F0" w:rsidP="00B5731C">
            <w:pPr>
              <w:pStyle w:val="ColumnHeadings"/>
            </w:pPr>
          </w:p>
        </w:tc>
        <w:tc>
          <w:tcPr>
            <w:tcW w:w="1623" w:type="pct"/>
            <w:vMerge/>
            <w:tcBorders>
              <w:left w:val="single" w:sz="4" w:space="0" w:color="D0DEDE" w:themeColor="accent3" w:themeTint="66"/>
              <w:bottom w:val="single" w:sz="4" w:space="0" w:color="auto"/>
              <w:right w:val="single" w:sz="4" w:space="0" w:color="D0DEDE" w:themeColor="accent3" w:themeTint="66"/>
            </w:tcBorders>
            <w:shd w:val="clear" w:color="auto" w:fill="8CADAE" w:themeFill="accent3"/>
            <w:vAlign w:val="center"/>
          </w:tcPr>
          <w:p w14:paraId="6892ED4E" w14:textId="77777777" w:rsidR="001023F0" w:rsidRPr="00B5731C" w:rsidRDefault="001023F0" w:rsidP="00B5731C">
            <w:pPr>
              <w:pStyle w:val="ColumnHeadings"/>
            </w:pP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auto"/>
              <w:right w:val="single" w:sz="4" w:space="0" w:color="D0DEDE" w:themeColor="accent3" w:themeTint="66"/>
            </w:tcBorders>
            <w:shd w:val="clear" w:color="auto" w:fill="8CADAE" w:themeFill="accent3"/>
          </w:tcPr>
          <w:p w14:paraId="67A6A559" w14:textId="4DDE2592" w:rsidR="001023F0" w:rsidRPr="00201F9B" w:rsidRDefault="001023F0" w:rsidP="00B5731C">
            <w:pPr>
              <w:pStyle w:val="ColumnHeadings"/>
            </w:pPr>
            <w:r w:rsidRPr="00201F9B">
              <w:t>4”</w:t>
            </w:r>
          </w:p>
        </w:tc>
        <w:tc>
          <w:tcPr>
            <w:tcW w:w="2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auto"/>
              <w:right w:val="single" w:sz="4" w:space="0" w:color="D0DEDE" w:themeColor="accent3" w:themeTint="66"/>
            </w:tcBorders>
            <w:shd w:val="clear" w:color="auto" w:fill="8CADAE" w:themeFill="accent3"/>
          </w:tcPr>
          <w:p w14:paraId="7F222344" w14:textId="64CA8189" w:rsidR="001023F0" w:rsidRPr="00201F9B" w:rsidRDefault="001023F0" w:rsidP="00B5731C">
            <w:pPr>
              <w:pStyle w:val="ColumnHeadings"/>
            </w:pPr>
            <w:r w:rsidRPr="00201F9B">
              <w:t>6.5”</w:t>
            </w: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auto"/>
              <w:right w:val="single" w:sz="4" w:space="0" w:color="D0DEDE" w:themeColor="accent3" w:themeTint="66"/>
            </w:tcBorders>
            <w:shd w:val="clear" w:color="auto" w:fill="8CADAE" w:themeFill="accent3"/>
          </w:tcPr>
          <w:p w14:paraId="5BAFE309" w14:textId="5F1B0204" w:rsidR="001023F0" w:rsidRPr="00201F9B" w:rsidRDefault="001023F0" w:rsidP="00B5731C">
            <w:pPr>
              <w:pStyle w:val="ColumnHeadings"/>
            </w:pPr>
            <w:r w:rsidRPr="00201F9B">
              <w:t xml:space="preserve"> </w:t>
            </w:r>
            <w:r w:rsidR="0064190A" w:rsidRPr="00201F9B">
              <w:t>2</w:t>
            </w:r>
            <w:r w:rsidRPr="00201F9B">
              <w:t xml:space="preserve"> gal</w:t>
            </w:r>
          </w:p>
        </w:tc>
      </w:tr>
      <w:tr w:rsidR="00245032" w:rsidRPr="001C2122" w14:paraId="30DA6C1E" w14:textId="77777777" w:rsidTr="00245032">
        <w:trPr>
          <w:cantSplit/>
        </w:trPr>
        <w:tc>
          <w:tcPr>
            <w:tcW w:w="1072" w:type="pct"/>
            <w:tcBorders>
              <w:top w:val="single" w:sz="4" w:space="0" w:color="auto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</w:tcPr>
          <w:p w14:paraId="0DE6B20D" w14:textId="77777777" w:rsidR="003152C1" w:rsidRPr="00DE679E" w:rsidRDefault="003152C1" w:rsidP="00D245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889EE1E" wp14:editId="00792300">
                  <wp:extent cx="693820" cy="76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 Flag Iris_crop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15"/>
                          <a:stretch/>
                        </pic:blipFill>
                        <pic:spPr bwMode="auto">
                          <a:xfrm>
                            <a:off x="0" y="0"/>
                            <a:ext cx="713448" cy="783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  <w:vAlign w:val="center"/>
          </w:tcPr>
          <w:p w14:paraId="66495F2F" w14:textId="77777777" w:rsidR="003152C1" w:rsidRPr="00A5345D" w:rsidRDefault="003152C1" w:rsidP="00AA16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Iris versicolor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  <w:vAlign w:val="center"/>
          </w:tcPr>
          <w:p w14:paraId="27D56C56" w14:textId="77777777" w:rsidR="003152C1" w:rsidRPr="00B5731C" w:rsidRDefault="003152C1" w:rsidP="00AA16F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5731C">
              <w:rPr>
                <w:rFonts w:ascii="Times New Roman" w:hAnsi="Times New Roman"/>
                <w:b/>
                <w:sz w:val="24"/>
                <w:szCs w:val="24"/>
              </w:rPr>
              <w:t>Blue Flag Iris</w:t>
            </w:r>
          </w:p>
        </w:tc>
        <w:tc>
          <w:tcPr>
            <w:tcW w:w="1623" w:type="pct"/>
            <w:tcBorders>
              <w:top w:val="single" w:sz="4" w:space="0" w:color="auto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  <w:vAlign w:val="center"/>
          </w:tcPr>
          <w:p w14:paraId="41A9E60D" w14:textId="621E6726" w:rsidR="003152C1" w:rsidRPr="00B5731C" w:rsidRDefault="003152C1" w:rsidP="001B111E">
            <w:pPr>
              <w:spacing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B5731C">
              <w:rPr>
                <w:rFonts w:ascii="Times New Roman" w:hAnsi="Times New Roman"/>
                <w:sz w:val="24"/>
                <w:szCs w:val="24"/>
              </w:rPr>
              <w:t>Large blue showy flowers bloom from May to July in moist to wet, organically rich soil. Drought tolerant.  Gets 2 to 3ft tall</w:t>
            </w:r>
            <w:r w:rsidR="001B111E" w:rsidRPr="00B5731C">
              <w:rPr>
                <w:rFonts w:ascii="Times New Roman" w:hAnsi="Times New Roman"/>
                <w:sz w:val="24"/>
                <w:szCs w:val="24"/>
              </w:rPr>
              <w:t xml:space="preserve"> in</w:t>
            </w:r>
            <w:r w:rsidRPr="00B5731C">
              <w:rPr>
                <w:rFonts w:ascii="Times New Roman" w:hAnsi="Times New Roman"/>
                <w:sz w:val="24"/>
                <w:szCs w:val="24"/>
              </w:rPr>
              <w:t xml:space="preserve"> full sun to light shade.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  <w:vAlign w:val="center"/>
          </w:tcPr>
          <w:p w14:paraId="2DEB4D27" w14:textId="747E1932" w:rsidR="003152C1" w:rsidRPr="00201F9B" w:rsidRDefault="003152C1" w:rsidP="003152C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  <w:vAlign w:val="center"/>
          </w:tcPr>
          <w:p w14:paraId="36FB8F22" w14:textId="0362271D" w:rsidR="003152C1" w:rsidRPr="00201F9B" w:rsidRDefault="00CE5CFB" w:rsidP="00D2458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$10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  <w:vAlign w:val="center"/>
          </w:tcPr>
          <w:p w14:paraId="6BAEED81" w14:textId="24997FAA" w:rsidR="003152C1" w:rsidRPr="00201F9B" w:rsidRDefault="003152C1" w:rsidP="003152C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45032" w:rsidRPr="001C2122" w14:paraId="18D1AB5F" w14:textId="77777777" w:rsidTr="00245032">
        <w:trPr>
          <w:cantSplit/>
        </w:trPr>
        <w:tc>
          <w:tcPr>
            <w:tcW w:w="1072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</w:tcPr>
          <w:p w14:paraId="46729749" w14:textId="77777777" w:rsidR="003152C1" w:rsidRPr="00A5345D" w:rsidRDefault="003152C1" w:rsidP="00D245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901B9F6" wp14:editId="2D8D52B2">
                  <wp:extent cx="729343" cy="73143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DDING ONION_crop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47"/>
                          <a:stretch/>
                        </pic:blipFill>
                        <pic:spPr bwMode="auto">
                          <a:xfrm>
                            <a:off x="0" y="0"/>
                            <a:ext cx="747510" cy="749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  <w:vAlign w:val="center"/>
          </w:tcPr>
          <w:p w14:paraId="3522A3F0" w14:textId="77777777" w:rsidR="003152C1" w:rsidRPr="00A5345D" w:rsidRDefault="003152C1" w:rsidP="00AA16FA">
            <w:pPr>
              <w:rPr>
                <w:rFonts w:ascii="Times New Roman" w:hAnsi="Times New Roman"/>
                <w:sz w:val="24"/>
                <w:szCs w:val="24"/>
              </w:rPr>
            </w:pPr>
            <w:r w:rsidRPr="00A5345D">
              <w:rPr>
                <w:rFonts w:ascii="Times New Roman" w:hAnsi="Times New Roman"/>
                <w:sz w:val="24"/>
                <w:szCs w:val="24"/>
              </w:rPr>
              <w:t>Allium cernuum</w:t>
            </w:r>
          </w:p>
        </w:tc>
        <w:tc>
          <w:tcPr>
            <w:tcW w:w="6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  <w:vAlign w:val="center"/>
          </w:tcPr>
          <w:p w14:paraId="0CF7EE8E" w14:textId="77777777" w:rsidR="003152C1" w:rsidRPr="00B5731C" w:rsidRDefault="003152C1" w:rsidP="00AA16F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5731C">
              <w:rPr>
                <w:rFonts w:ascii="Times New Roman" w:hAnsi="Times New Roman"/>
                <w:b/>
                <w:sz w:val="24"/>
                <w:szCs w:val="24"/>
              </w:rPr>
              <w:t>Nodding Onion</w:t>
            </w:r>
          </w:p>
        </w:tc>
        <w:tc>
          <w:tcPr>
            <w:tcW w:w="1623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  <w:vAlign w:val="center"/>
          </w:tcPr>
          <w:p w14:paraId="1E877230" w14:textId="27296CD3" w:rsidR="003152C1" w:rsidRPr="00B5731C" w:rsidRDefault="003152C1" w:rsidP="001B111E">
            <w:pPr>
              <w:spacing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B5731C">
              <w:rPr>
                <w:rFonts w:ascii="Times New Roman" w:hAnsi="Times New Roman"/>
                <w:sz w:val="24"/>
                <w:szCs w:val="24"/>
              </w:rPr>
              <w:t xml:space="preserve">Nodding white to pale lilac flowers bloom </w:t>
            </w:r>
            <w:r w:rsidR="00B5534F" w:rsidRPr="00B5731C">
              <w:rPr>
                <w:rFonts w:ascii="Times New Roman" w:hAnsi="Times New Roman"/>
                <w:sz w:val="24"/>
                <w:szCs w:val="24"/>
              </w:rPr>
              <w:t xml:space="preserve">early </w:t>
            </w:r>
            <w:r w:rsidRPr="00B5731C">
              <w:rPr>
                <w:rFonts w:ascii="Times New Roman" w:hAnsi="Times New Roman"/>
                <w:sz w:val="24"/>
                <w:szCs w:val="24"/>
              </w:rPr>
              <w:t xml:space="preserve">to </w:t>
            </w:r>
            <w:r w:rsidR="00B5534F" w:rsidRPr="00B5731C">
              <w:rPr>
                <w:rFonts w:ascii="Times New Roman" w:hAnsi="Times New Roman"/>
                <w:sz w:val="24"/>
                <w:szCs w:val="24"/>
              </w:rPr>
              <w:t>mid-</w:t>
            </w:r>
            <w:r w:rsidRPr="00B5731C">
              <w:rPr>
                <w:rFonts w:ascii="Times New Roman" w:hAnsi="Times New Roman"/>
                <w:sz w:val="24"/>
                <w:szCs w:val="24"/>
              </w:rPr>
              <w:t xml:space="preserve">summer. Prefers average to dry soil and sun to part-sun. About 3ft tall. </w:t>
            </w: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  <w:vAlign w:val="center"/>
          </w:tcPr>
          <w:p w14:paraId="4D34628B" w14:textId="25292196" w:rsidR="003152C1" w:rsidRPr="00201F9B" w:rsidRDefault="003152C1" w:rsidP="00E52E6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  <w:vAlign w:val="center"/>
          </w:tcPr>
          <w:p w14:paraId="6DB556CB" w14:textId="4DB4F0F8" w:rsidR="003152C1" w:rsidRPr="00201F9B" w:rsidRDefault="0064190A" w:rsidP="003152C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01F9B">
              <w:rPr>
                <w:rFonts w:ascii="Times New Roman" w:hAnsi="Times New Roman"/>
                <w:bCs/>
                <w:sz w:val="24"/>
                <w:szCs w:val="24"/>
              </w:rPr>
              <w:t>$</w:t>
            </w:r>
            <w:r w:rsidR="00A87C9E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  <w:vAlign w:val="center"/>
          </w:tcPr>
          <w:p w14:paraId="60CFA3F4" w14:textId="66820F70" w:rsidR="003152C1" w:rsidRPr="00201F9B" w:rsidRDefault="003152C1" w:rsidP="00E52E6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45032" w:rsidRPr="001C2122" w14:paraId="7079D1A4" w14:textId="77777777" w:rsidTr="00245032">
        <w:trPr>
          <w:cantSplit/>
          <w:trHeight w:val="1234"/>
        </w:trPr>
        <w:tc>
          <w:tcPr>
            <w:tcW w:w="1072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</w:tcPr>
          <w:p w14:paraId="3139A47D" w14:textId="796595D7" w:rsidR="003152C1" w:rsidRPr="00A5345D" w:rsidRDefault="003B2EBE" w:rsidP="00D245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93264EC" wp14:editId="02502AAF">
                  <wp:extent cx="761365" cy="846847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ergamot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8" t="42350" r="61555" b="12563"/>
                          <a:stretch/>
                        </pic:blipFill>
                        <pic:spPr bwMode="auto">
                          <a:xfrm>
                            <a:off x="0" y="0"/>
                            <a:ext cx="770165" cy="85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  <w:vAlign w:val="center"/>
          </w:tcPr>
          <w:p w14:paraId="0B682C1A" w14:textId="77777777" w:rsidR="003152C1" w:rsidRPr="00A5345D" w:rsidRDefault="003152C1" w:rsidP="00AA16FA">
            <w:pPr>
              <w:rPr>
                <w:rFonts w:ascii="Times New Roman" w:hAnsi="Times New Roman"/>
                <w:sz w:val="24"/>
                <w:szCs w:val="24"/>
              </w:rPr>
            </w:pPr>
            <w:r w:rsidRPr="00A5345D">
              <w:rPr>
                <w:rFonts w:ascii="Times New Roman" w:hAnsi="Times New Roman"/>
                <w:sz w:val="24"/>
                <w:szCs w:val="24"/>
              </w:rPr>
              <w:t>Monarda fistulosa</w:t>
            </w:r>
          </w:p>
        </w:tc>
        <w:tc>
          <w:tcPr>
            <w:tcW w:w="6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  <w:vAlign w:val="center"/>
          </w:tcPr>
          <w:p w14:paraId="3670A003" w14:textId="77777777" w:rsidR="003152C1" w:rsidRPr="00B5731C" w:rsidRDefault="003152C1" w:rsidP="00AA16F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5731C">
              <w:rPr>
                <w:rFonts w:ascii="Times New Roman" w:hAnsi="Times New Roman"/>
                <w:b/>
                <w:sz w:val="24"/>
                <w:szCs w:val="24"/>
              </w:rPr>
              <w:t>Wild Bergamot</w:t>
            </w:r>
          </w:p>
        </w:tc>
        <w:tc>
          <w:tcPr>
            <w:tcW w:w="1623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  <w:vAlign w:val="center"/>
          </w:tcPr>
          <w:p w14:paraId="19B76045" w14:textId="72466CFE" w:rsidR="003152C1" w:rsidRPr="00B5731C" w:rsidRDefault="003152C1" w:rsidP="001B111E">
            <w:pPr>
              <w:spacing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B5731C">
              <w:rPr>
                <w:rFonts w:ascii="Times New Roman" w:hAnsi="Times New Roman"/>
                <w:sz w:val="24"/>
                <w:szCs w:val="24"/>
              </w:rPr>
              <w:t xml:space="preserve">Mass of scented, violet fuzzy flowers bloom mid to late summer. </w:t>
            </w:r>
            <w:r w:rsidR="001B111E" w:rsidRPr="00B5731C">
              <w:rPr>
                <w:rFonts w:ascii="Times New Roman" w:hAnsi="Times New Roman"/>
                <w:sz w:val="24"/>
                <w:szCs w:val="24"/>
              </w:rPr>
              <w:t>Easy to grow</w:t>
            </w:r>
            <w:r w:rsidRPr="00B5731C">
              <w:rPr>
                <w:rFonts w:ascii="Times New Roman" w:hAnsi="Times New Roman"/>
                <w:sz w:val="24"/>
                <w:szCs w:val="24"/>
              </w:rPr>
              <w:t>, average to dry soil. Gets ~4ft tall. Prefers full sun.</w:t>
            </w: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  <w:vAlign w:val="center"/>
          </w:tcPr>
          <w:p w14:paraId="2AF4EDFE" w14:textId="39B51F49" w:rsidR="003152C1" w:rsidRPr="00201F9B" w:rsidRDefault="003152C1" w:rsidP="003152C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  <w:vAlign w:val="center"/>
          </w:tcPr>
          <w:p w14:paraId="115AE239" w14:textId="46EE2959" w:rsidR="003152C1" w:rsidRPr="00201F9B" w:rsidRDefault="00CE5CFB" w:rsidP="003152C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$10</w:t>
            </w: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/>
            <w:vAlign w:val="center"/>
          </w:tcPr>
          <w:p w14:paraId="66A559FB" w14:textId="04C643EC" w:rsidR="003152C1" w:rsidRPr="00201F9B" w:rsidRDefault="003152C1" w:rsidP="003152C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45032" w:rsidRPr="001C2122" w14:paraId="2DB16E2F" w14:textId="77777777" w:rsidTr="00245032">
        <w:trPr>
          <w:cantSplit/>
        </w:trPr>
        <w:tc>
          <w:tcPr>
            <w:tcW w:w="1072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 w:themeFill="background1"/>
          </w:tcPr>
          <w:p w14:paraId="6B92CAFE" w14:textId="551910A2" w:rsidR="0050406A" w:rsidRDefault="00705025" w:rsidP="00D2458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9DD9A6" wp14:editId="7E59A86F">
                  <wp:extent cx="707571" cy="685175"/>
                  <wp:effectExtent l="0" t="0" r="0" b="635"/>
                  <wp:docPr id="1" name="Picture 1" descr="Monarda didyma (Scarlet beebal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narda didyma (Scarlet beebalm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57" r="14123" b="8294"/>
                          <a:stretch/>
                        </pic:blipFill>
                        <pic:spPr bwMode="auto">
                          <a:xfrm>
                            <a:off x="0" y="0"/>
                            <a:ext cx="731877" cy="70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 w:themeFill="background1"/>
            <w:vAlign w:val="center"/>
          </w:tcPr>
          <w:p w14:paraId="7982662F" w14:textId="78076E29" w:rsidR="0050406A" w:rsidRPr="006013F1" w:rsidRDefault="00705025" w:rsidP="00611191">
            <w:pPr>
              <w:rPr>
                <w:rFonts w:ascii="Times New Roman" w:hAnsi="Times New Roman"/>
                <w:sz w:val="24"/>
                <w:szCs w:val="24"/>
              </w:rPr>
            </w:pPr>
            <w:r w:rsidRPr="00705025">
              <w:rPr>
                <w:rFonts w:ascii="Times New Roman" w:hAnsi="Times New Roman"/>
                <w:sz w:val="24"/>
                <w:szCs w:val="24"/>
              </w:rPr>
              <w:t>Monarda didyma</w:t>
            </w:r>
          </w:p>
        </w:tc>
        <w:tc>
          <w:tcPr>
            <w:tcW w:w="6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 w:themeFill="background1"/>
            <w:vAlign w:val="center"/>
          </w:tcPr>
          <w:p w14:paraId="1A971947" w14:textId="6E80AE06" w:rsidR="0050406A" w:rsidRPr="00B5731C" w:rsidRDefault="00705025" w:rsidP="00AA16F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5731C">
              <w:rPr>
                <w:rFonts w:ascii="Times New Roman" w:hAnsi="Times New Roman"/>
                <w:b/>
                <w:sz w:val="24"/>
                <w:szCs w:val="24"/>
              </w:rPr>
              <w:t>Bee Balm</w:t>
            </w:r>
          </w:p>
        </w:tc>
        <w:tc>
          <w:tcPr>
            <w:tcW w:w="1623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 w:themeFill="background1"/>
            <w:vAlign w:val="center"/>
          </w:tcPr>
          <w:p w14:paraId="31B18A8A" w14:textId="09CF9E20" w:rsidR="0050406A" w:rsidRPr="00B5731C" w:rsidRDefault="00705025" w:rsidP="001B111E">
            <w:pPr>
              <w:spacing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B5731C">
              <w:rPr>
                <w:rFonts w:ascii="Times New Roman" w:hAnsi="Times New Roman"/>
                <w:sz w:val="24"/>
                <w:szCs w:val="24"/>
              </w:rPr>
              <w:t>Fireworks from mid-summer to fall atop 3ft stems.  Moist soils in full to part sun. Attracts hummingbirds and native bees.</w:t>
            </w: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 w:themeFill="background1"/>
            <w:vAlign w:val="center"/>
          </w:tcPr>
          <w:p w14:paraId="031CB07F" w14:textId="77777777" w:rsidR="0050406A" w:rsidRPr="00201F9B" w:rsidRDefault="0050406A" w:rsidP="006013F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 w:themeFill="background1"/>
            <w:vAlign w:val="center"/>
          </w:tcPr>
          <w:p w14:paraId="7EAB9BE0" w14:textId="307BF98F" w:rsidR="0050406A" w:rsidRPr="00201F9B" w:rsidRDefault="0050406A" w:rsidP="003152C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 w:themeFill="background1"/>
            <w:vAlign w:val="center"/>
          </w:tcPr>
          <w:p w14:paraId="1887D2DF" w14:textId="65771B9A" w:rsidR="0050406A" w:rsidRPr="00201F9B" w:rsidRDefault="00CE5CFB" w:rsidP="006013F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$12</w:t>
            </w:r>
          </w:p>
        </w:tc>
      </w:tr>
      <w:tr w:rsidR="00245032" w:rsidRPr="001C2122" w14:paraId="5E5528C2" w14:textId="77777777" w:rsidTr="00245032">
        <w:trPr>
          <w:cantSplit/>
        </w:trPr>
        <w:tc>
          <w:tcPr>
            <w:tcW w:w="1072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 w:themeFill="background1"/>
          </w:tcPr>
          <w:p w14:paraId="55F1182F" w14:textId="77777777" w:rsidR="00A87C9E" w:rsidRPr="00DE679E" w:rsidRDefault="00A87C9E" w:rsidP="00A87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9B48F3" wp14:editId="59C08175">
                  <wp:extent cx="693420" cy="673956"/>
                  <wp:effectExtent l="0" t="0" r="0" b="0"/>
                  <wp:docPr id="2" name="Picture 2" descr="C:\Users\BramAndRhonda\Documents\Camera Originals\Pics\2015\2015_07_23\IMG_7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amAndRhonda\Documents\Camera Originals\Pics\2015\2015_07_23\IMG_79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3" t="45769" r="40398" b="27826"/>
                          <a:stretch/>
                        </pic:blipFill>
                        <pic:spPr bwMode="auto">
                          <a:xfrm>
                            <a:off x="0" y="0"/>
                            <a:ext cx="716721" cy="69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 w:themeFill="background1"/>
            <w:vAlign w:val="center"/>
          </w:tcPr>
          <w:p w14:paraId="1D39A48F" w14:textId="77777777" w:rsidR="00A87C9E" w:rsidRPr="00A5345D" w:rsidRDefault="00A87C9E" w:rsidP="00A87C9E">
            <w:pPr>
              <w:rPr>
                <w:rFonts w:ascii="Times New Roman" w:hAnsi="Times New Roman"/>
                <w:sz w:val="24"/>
                <w:szCs w:val="24"/>
              </w:rPr>
            </w:pPr>
            <w:r w:rsidRPr="006013F1">
              <w:rPr>
                <w:rFonts w:ascii="Times New Roman" w:hAnsi="Times New Roman"/>
                <w:sz w:val="24"/>
                <w:szCs w:val="24"/>
              </w:rPr>
              <w:t>Asclepias tuberosa</w:t>
            </w:r>
          </w:p>
        </w:tc>
        <w:tc>
          <w:tcPr>
            <w:tcW w:w="6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 w:themeFill="background1"/>
            <w:vAlign w:val="center"/>
          </w:tcPr>
          <w:p w14:paraId="476AC17D" w14:textId="77777777" w:rsidR="00A87C9E" w:rsidRPr="00B5731C" w:rsidRDefault="00A87C9E" w:rsidP="00A87C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5731C">
              <w:rPr>
                <w:rFonts w:ascii="Times New Roman" w:hAnsi="Times New Roman"/>
                <w:b/>
                <w:sz w:val="24"/>
                <w:szCs w:val="24"/>
              </w:rPr>
              <w:t>Butterfly-weed</w:t>
            </w:r>
          </w:p>
        </w:tc>
        <w:tc>
          <w:tcPr>
            <w:tcW w:w="1623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 w:themeFill="background1"/>
            <w:vAlign w:val="center"/>
          </w:tcPr>
          <w:p w14:paraId="082A10DB" w14:textId="47826F9F" w:rsidR="00A87C9E" w:rsidRPr="00B5731C" w:rsidRDefault="00A87C9E" w:rsidP="00A87C9E">
            <w:pPr>
              <w:spacing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B5731C">
              <w:rPr>
                <w:rFonts w:ascii="Times New Roman" w:hAnsi="Times New Roman"/>
                <w:sz w:val="24"/>
                <w:szCs w:val="24"/>
              </w:rPr>
              <w:t>Bright orange flowers June through August. Drought tolerant, deer resistant, and larval host for monarch and frosted elfin butterflies. 2ft tall. Prefers full sun.</w:t>
            </w: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 w:themeFill="background1"/>
            <w:vAlign w:val="center"/>
          </w:tcPr>
          <w:p w14:paraId="50D55F60" w14:textId="232E15BE" w:rsidR="00A87C9E" w:rsidRPr="00201F9B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01F9B">
              <w:rPr>
                <w:rFonts w:ascii="Times New Roman" w:hAnsi="Times New Roman"/>
                <w:bCs/>
                <w:sz w:val="24"/>
                <w:szCs w:val="24"/>
              </w:rPr>
              <w:t>$8</w:t>
            </w:r>
          </w:p>
        </w:tc>
        <w:tc>
          <w:tcPr>
            <w:tcW w:w="2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 w:themeFill="background1"/>
            <w:vAlign w:val="center"/>
          </w:tcPr>
          <w:p w14:paraId="24B8BA19" w14:textId="342E63AE" w:rsidR="00A87C9E" w:rsidRPr="00201F9B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FFFFFF" w:themeFill="background1"/>
            <w:vAlign w:val="center"/>
          </w:tcPr>
          <w:p w14:paraId="5DC80ADA" w14:textId="76C9E026" w:rsidR="00A87C9E" w:rsidRPr="00201F9B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45032" w:rsidRPr="001C2122" w14:paraId="4B257C8B" w14:textId="77777777" w:rsidTr="00245032">
        <w:trPr>
          <w:cantSplit/>
        </w:trPr>
        <w:tc>
          <w:tcPr>
            <w:tcW w:w="1072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</w:tcPr>
          <w:p w14:paraId="432874EA" w14:textId="77777777" w:rsidR="00A87C9E" w:rsidRDefault="00A87C9E" w:rsidP="00A87C9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49979B86" wp14:editId="755D685A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57150</wp:posOffset>
                  </wp:positionV>
                  <wp:extent cx="631190" cy="652145"/>
                  <wp:effectExtent l="0" t="0" r="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at Blue Lobelia_crop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92" b="8667"/>
                          <a:stretch/>
                        </pic:blipFill>
                        <pic:spPr bwMode="auto">
                          <a:xfrm>
                            <a:off x="0" y="0"/>
                            <a:ext cx="631190" cy="652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9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021A1033" w14:textId="77777777" w:rsidR="00A87C9E" w:rsidRDefault="00A87C9E" w:rsidP="00A87C9E">
            <w:pPr>
              <w:rPr>
                <w:rFonts w:ascii="Times New Roman" w:hAnsi="Times New Roman"/>
                <w:sz w:val="24"/>
                <w:szCs w:val="24"/>
              </w:rPr>
            </w:pPr>
            <w:r w:rsidRPr="00447B6D">
              <w:rPr>
                <w:rFonts w:ascii="Times New Roman" w:hAnsi="Times New Roman"/>
                <w:sz w:val="24"/>
                <w:szCs w:val="24"/>
              </w:rPr>
              <w:t xml:space="preserve">Lobelia </w:t>
            </w:r>
            <w:proofErr w:type="spellStart"/>
            <w:r w:rsidRPr="00447B6D">
              <w:rPr>
                <w:rFonts w:ascii="Times New Roman" w:hAnsi="Times New Roman"/>
                <w:sz w:val="24"/>
                <w:szCs w:val="24"/>
              </w:rPr>
              <w:t>siphilitica</w:t>
            </w:r>
            <w:proofErr w:type="spellEnd"/>
          </w:p>
        </w:tc>
        <w:tc>
          <w:tcPr>
            <w:tcW w:w="6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3CEC2A2D" w14:textId="77777777" w:rsidR="00A87C9E" w:rsidRPr="00B5731C" w:rsidRDefault="00A87C9E" w:rsidP="00A87C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5731C">
              <w:rPr>
                <w:rFonts w:ascii="Times New Roman" w:hAnsi="Times New Roman"/>
                <w:b/>
                <w:sz w:val="24"/>
                <w:szCs w:val="24"/>
              </w:rPr>
              <w:t>Great Blue Lobelia</w:t>
            </w:r>
          </w:p>
        </w:tc>
        <w:tc>
          <w:tcPr>
            <w:tcW w:w="1623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4B1ADC49" w14:textId="4520A324" w:rsidR="00A87C9E" w:rsidRPr="00B5731C" w:rsidRDefault="00A87C9E" w:rsidP="00A87C9E">
            <w:pPr>
              <w:spacing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B5731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Blooms bright blue in late summer. </w:t>
            </w:r>
            <w:r w:rsidRPr="00B5731C">
              <w:rPr>
                <w:rFonts w:ascii="Times New Roman" w:hAnsi="Times New Roman"/>
                <w:sz w:val="24"/>
                <w:szCs w:val="24"/>
              </w:rPr>
              <w:t xml:space="preserve">Attracts birds, hummingbirds. 1 to 3ft tall; </w:t>
            </w:r>
            <w:r w:rsidRPr="00B5731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full sun to light shade.  </w:t>
            </w: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6081C87D" w14:textId="0A2E6240" w:rsidR="00A87C9E" w:rsidRPr="00201F9B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vAlign w:val="center"/>
          </w:tcPr>
          <w:p w14:paraId="6DF559CB" w14:textId="3BCE256D" w:rsidR="00A87C9E" w:rsidRPr="00201F9B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01F9B">
              <w:rPr>
                <w:rFonts w:ascii="Times New Roman" w:hAnsi="Times New Roman"/>
                <w:bCs/>
                <w:sz w:val="24"/>
                <w:szCs w:val="24"/>
              </w:rPr>
              <w:t>$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7882C0A5" w14:textId="6E7E9BDD" w:rsidR="00A87C9E" w:rsidRPr="00201F9B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45032" w:rsidRPr="001C2122" w14:paraId="497B839D" w14:textId="77777777" w:rsidTr="00245032">
        <w:trPr>
          <w:cantSplit/>
        </w:trPr>
        <w:tc>
          <w:tcPr>
            <w:tcW w:w="1072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</w:tcPr>
          <w:p w14:paraId="1794DB85" w14:textId="016855F8" w:rsidR="00A87C9E" w:rsidRDefault="00A87C9E" w:rsidP="00A87C9E">
            <w:pPr>
              <w:rPr>
                <w:noProof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1" locked="0" layoutInCell="1" allowOverlap="1" wp14:anchorId="1AB6AE50" wp14:editId="09BF02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10160</wp:posOffset>
                  </wp:positionV>
                  <wp:extent cx="565785" cy="813435"/>
                  <wp:effectExtent l="0" t="0" r="5715" b="5715"/>
                  <wp:wrapTight wrapText="bothSides">
                    <wp:wrapPolygon edited="0">
                      <wp:start x="0" y="0"/>
                      <wp:lineTo x="0" y="21246"/>
                      <wp:lineTo x="21091" y="21246"/>
                      <wp:lineTo x="21091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ack in the pulpit flower pic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8" r="11678"/>
                          <a:stretch/>
                        </pic:blipFill>
                        <pic:spPr bwMode="auto">
                          <a:xfrm>
                            <a:off x="0" y="0"/>
                            <a:ext cx="565785" cy="81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9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44B63F1A" w14:textId="4639D577" w:rsidR="00A87C9E" w:rsidRPr="00447B6D" w:rsidRDefault="00A87C9E" w:rsidP="00A87C9E">
            <w:pPr>
              <w:rPr>
                <w:rFonts w:ascii="Times New Roman" w:hAnsi="Times New Roman"/>
                <w:sz w:val="24"/>
                <w:szCs w:val="24"/>
              </w:rPr>
            </w:pPr>
            <w:r w:rsidRPr="00545AF8">
              <w:rPr>
                <w:sz w:val="24"/>
                <w:szCs w:val="24"/>
              </w:rPr>
              <w:t xml:space="preserve">Arisaema </w:t>
            </w:r>
            <w:proofErr w:type="spellStart"/>
            <w:r w:rsidRPr="00545AF8">
              <w:rPr>
                <w:sz w:val="24"/>
                <w:szCs w:val="24"/>
              </w:rPr>
              <w:t>triphyllum</w:t>
            </w:r>
            <w:proofErr w:type="spellEnd"/>
          </w:p>
        </w:tc>
        <w:tc>
          <w:tcPr>
            <w:tcW w:w="6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4A450100" w14:textId="77777777" w:rsidR="00A87C9E" w:rsidRPr="00B5731C" w:rsidRDefault="00A87C9E" w:rsidP="00A87C9E">
            <w:pPr>
              <w:rPr>
                <w:b/>
                <w:sz w:val="24"/>
                <w:szCs w:val="24"/>
              </w:rPr>
            </w:pPr>
            <w:r w:rsidRPr="00B5731C">
              <w:rPr>
                <w:b/>
                <w:sz w:val="24"/>
                <w:szCs w:val="24"/>
              </w:rPr>
              <w:t>Jack-in-the-Pulpit</w:t>
            </w:r>
          </w:p>
          <w:p w14:paraId="1E9FB4B8" w14:textId="77777777" w:rsidR="00A87C9E" w:rsidRPr="00B5731C" w:rsidRDefault="00A87C9E" w:rsidP="00A87C9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3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6FE4BC60" w14:textId="6A9557A7" w:rsidR="00A87C9E" w:rsidRPr="00B5731C" w:rsidRDefault="00A87C9E" w:rsidP="00A87C9E">
            <w:pPr>
              <w:spacing w:line="240" w:lineRule="exac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5731C">
              <w:rPr>
                <w:rFonts w:ascii="Times New Roman" w:hAnsi="Times New Roman"/>
                <w:color w:val="auto"/>
                <w:sz w:val="24"/>
                <w:szCs w:val="24"/>
              </w:rPr>
              <w:t>Unusual hooded flowers in late spring. Dry to moist soil in dappled shade. Fall berries are food for wildlife. Poisonous to humans and pets.</w:t>
            </w: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351B9E4B" w14:textId="40961A48" w:rsidR="00A87C9E" w:rsidRPr="00201F9B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01F9B">
              <w:rPr>
                <w:rFonts w:ascii="Times New Roman" w:hAnsi="Times New Roman"/>
                <w:bCs/>
                <w:sz w:val="24"/>
                <w:szCs w:val="24"/>
              </w:rPr>
              <w:t>$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vAlign w:val="center"/>
          </w:tcPr>
          <w:p w14:paraId="7F9480FA" w14:textId="77777777" w:rsidR="00A87C9E" w:rsidRPr="00201F9B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7F24FFF0" w14:textId="77777777" w:rsidR="00A87C9E" w:rsidRPr="00201F9B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45032" w:rsidRPr="001C2122" w14:paraId="1321C109" w14:textId="77777777" w:rsidTr="00245032">
        <w:trPr>
          <w:cantSplit/>
        </w:trPr>
        <w:tc>
          <w:tcPr>
            <w:tcW w:w="1072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</w:tcPr>
          <w:p w14:paraId="11C0649C" w14:textId="4B526BC5" w:rsidR="00A87C9E" w:rsidRDefault="00A87C9E" w:rsidP="00A87C9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3FD38C9" wp14:editId="27780AD8">
                  <wp:extent cx="500743" cy="875196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lumbine photo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2275" r="33077"/>
                          <a:stretch/>
                        </pic:blipFill>
                        <pic:spPr bwMode="auto">
                          <a:xfrm>
                            <a:off x="0" y="0"/>
                            <a:ext cx="546708" cy="955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1CE05EEF" w14:textId="0357288A" w:rsidR="00A87C9E" w:rsidRPr="00545AF8" w:rsidRDefault="00A87C9E" w:rsidP="00A87C9E">
            <w:pPr>
              <w:rPr>
                <w:sz w:val="24"/>
                <w:szCs w:val="24"/>
              </w:rPr>
            </w:pPr>
            <w:proofErr w:type="spellStart"/>
            <w:r w:rsidRPr="00705025">
              <w:rPr>
                <w:sz w:val="24"/>
                <w:szCs w:val="24"/>
              </w:rPr>
              <w:t>Aquiliegia</w:t>
            </w:r>
            <w:proofErr w:type="spellEnd"/>
            <w:r w:rsidRPr="00705025">
              <w:rPr>
                <w:sz w:val="24"/>
                <w:szCs w:val="24"/>
              </w:rPr>
              <w:t xml:space="preserve"> canadensis</w:t>
            </w:r>
          </w:p>
        </w:tc>
        <w:tc>
          <w:tcPr>
            <w:tcW w:w="6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66A6BB62" w14:textId="69562E88" w:rsidR="00A87C9E" w:rsidRPr="00B5731C" w:rsidRDefault="00A87C9E" w:rsidP="00A87C9E">
            <w:pPr>
              <w:rPr>
                <w:b/>
                <w:sz w:val="24"/>
                <w:szCs w:val="24"/>
              </w:rPr>
            </w:pPr>
            <w:r w:rsidRPr="00B5731C">
              <w:rPr>
                <w:b/>
                <w:sz w:val="24"/>
                <w:szCs w:val="24"/>
              </w:rPr>
              <w:t>Wild Columbine</w:t>
            </w:r>
          </w:p>
        </w:tc>
        <w:tc>
          <w:tcPr>
            <w:tcW w:w="1623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256F8029" w14:textId="0B5C5C70" w:rsidR="00A87C9E" w:rsidRPr="00B5731C" w:rsidRDefault="00A87C9E" w:rsidP="00A87C9E">
            <w:pPr>
              <w:spacing w:line="260" w:lineRule="exac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5731C">
              <w:rPr>
                <w:rFonts w:ascii="Times New Roman" w:hAnsi="Times New Roman"/>
                <w:color w:val="auto"/>
                <w:sz w:val="24"/>
                <w:szCs w:val="24"/>
              </w:rPr>
              <w:t>Aquila means eagle for the talon-shaped flowers. Attracts hummingbirds.  Larval host for the Columbine Duskywing butterfly. Rounded foliage has burgundy tones.</w:t>
            </w: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41946B67" w14:textId="54F1B9F5" w:rsidR="00A87C9E" w:rsidRPr="00201F9B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$10</w:t>
            </w:r>
          </w:p>
        </w:tc>
        <w:tc>
          <w:tcPr>
            <w:tcW w:w="2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vAlign w:val="center"/>
          </w:tcPr>
          <w:p w14:paraId="75E92555" w14:textId="533C8CC8" w:rsidR="00A87C9E" w:rsidRPr="00201F9B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0C4A22B2" w14:textId="77777777" w:rsidR="00A87C9E" w:rsidRPr="00201F9B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45032" w:rsidRPr="001C2122" w14:paraId="19E153D1" w14:textId="77777777" w:rsidTr="00245032">
        <w:trPr>
          <w:cantSplit/>
        </w:trPr>
        <w:tc>
          <w:tcPr>
            <w:tcW w:w="1072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</w:tcPr>
          <w:p w14:paraId="67999678" w14:textId="77777777" w:rsidR="00A87C9E" w:rsidRPr="004846B6" w:rsidRDefault="00A87C9E" w:rsidP="00A87C9E">
            <w:pPr>
              <w:rPr>
                <w:noProof/>
                <w:sz w:val="24"/>
                <w:szCs w:val="24"/>
              </w:rPr>
            </w:pPr>
            <w:r w:rsidRPr="004846B6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4593FF4" wp14:editId="024B5AE0">
                  <wp:extent cx="1000125" cy="924091"/>
                  <wp:effectExtent l="0" t="0" r="0" b="9525"/>
                  <wp:docPr id="13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54" t="4764" r="10526" b="40872"/>
                          <a:stretch/>
                        </pic:blipFill>
                        <pic:spPr bwMode="auto">
                          <a:xfrm>
                            <a:off x="0" y="0"/>
                            <a:ext cx="1005918" cy="92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0A2E783A" w14:textId="77777777" w:rsidR="00A87C9E" w:rsidRPr="004846B6" w:rsidRDefault="00A87C9E" w:rsidP="00A87C9E">
            <w:pPr>
              <w:rPr>
                <w:sz w:val="24"/>
                <w:szCs w:val="24"/>
              </w:rPr>
            </w:pPr>
            <w:r w:rsidRPr="004846B6">
              <w:rPr>
                <w:sz w:val="24"/>
                <w:szCs w:val="24"/>
              </w:rPr>
              <w:t xml:space="preserve">Heliopsis </w:t>
            </w:r>
            <w:proofErr w:type="spellStart"/>
            <w:r w:rsidRPr="004846B6">
              <w:rPr>
                <w:sz w:val="24"/>
                <w:szCs w:val="24"/>
              </w:rPr>
              <w:t>helianthoides</w:t>
            </w:r>
            <w:proofErr w:type="spellEnd"/>
          </w:p>
        </w:tc>
        <w:tc>
          <w:tcPr>
            <w:tcW w:w="6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33C6FB80" w14:textId="77777777" w:rsidR="00A87C9E" w:rsidRPr="004846B6" w:rsidRDefault="00A87C9E" w:rsidP="00A87C9E">
            <w:pPr>
              <w:rPr>
                <w:b/>
                <w:sz w:val="24"/>
                <w:szCs w:val="24"/>
              </w:rPr>
            </w:pPr>
            <w:r w:rsidRPr="004846B6">
              <w:rPr>
                <w:b/>
                <w:sz w:val="24"/>
                <w:szCs w:val="24"/>
              </w:rPr>
              <w:t>Oxeye Sunflower</w:t>
            </w:r>
          </w:p>
        </w:tc>
        <w:tc>
          <w:tcPr>
            <w:tcW w:w="1623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73AB1A57" w14:textId="77777777" w:rsidR="00A87C9E" w:rsidRPr="004846B6" w:rsidRDefault="00A87C9E" w:rsidP="00A87C9E">
            <w:pPr>
              <w:spacing w:line="260" w:lineRule="exac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46B6">
              <w:rPr>
                <w:rFonts w:ascii="Times New Roman" w:hAnsi="Times New Roman"/>
                <w:color w:val="auto"/>
                <w:sz w:val="24"/>
                <w:szCs w:val="24"/>
              </w:rPr>
              <w:t>Reliable yellow rays in mid-summer, average to moist soil, drought tolerant. Easy to grow. Good in clay soils. Loosely bunched stems get 3 to 4ft tall. So pretty, you won’t mind staking it. Sun to part-sun.</w:t>
            </w: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061E6855" w14:textId="6A76A578" w:rsidR="00A87C9E" w:rsidRPr="004846B6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$8</w:t>
            </w:r>
          </w:p>
        </w:tc>
        <w:tc>
          <w:tcPr>
            <w:tcW w:w="2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E7EEEE" w:themeFill="accent3" w:themeFillTint="33"/>
            <w:vAlign w:val="center"/>
          </w:tcPr>
          <w:p w14:paraId="57952792" w14:textId="156F45E0" w:rsidR="00A87C9E" w:rsidRPr="004846B6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101BE9B4" w14:textId="245994D7" w:rsidR="00A87C9E" w:rsidRPr="004846B6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846B6">
              <w:rPr>
                <w:rFonts w:ascii="Times New Roman" w:hAnsi="Times New Roman"/>
                <w:bCs/>
                <w:sz w:val="24"/>
                <w:szCs w:val="24"/>
              </w:rPr>
              <w:t>$1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245032" w:rsidRPr="001C2122" w14:paraId="67451C55" w14:textId="77777777" w:rsidTr="00245032">
        <w:trPr>
          <w:cantSplit/>
        </w:trPr>
        <w:tc>
          <w:tcPr>
            <w:tcW w:w="1072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</w:tcPr>
          <w:p w14:paraId="3ACE0D7C" w14:textId="77777777" w:rsidR="00A87C9E" w:rsidRPr="008E18A8" w:rsidRDefault="00A87C9E" w:rsidP="00A87C9E">
            <w:pPr>
              <w:rPr>
                <w:noProof/>
                <w:sz w:val="24"/>
                <w:szCs w:val="24"/>
              </w:rPr>
            </w:pPr>
            <w:r w:rsidRPr="008E18A8">
              <w:rPr>
                <w:noProof/>
                <w:sz w:val="24"/>
                <w:szCs w:val="24"/>
              </w:rPr>
              <w:drawing>
                <wp:inline distT="0" distB="0" distL="0" distR="0" wp14:anchorId="615CC5B7" wp14:editId="5644003E">
                  <wp:extent cx="819397" cy="112607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EBELL (3)_crop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00" b="35124"/>
                          <a:stretch/>
                        </pic:blipFill>
                        <pic:spPr bwMode="auto">
                          <a:xfrm>
                            <a:off x="0" y="0"/>
                            <a:ext cx="819791" cy="112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0DE8275D" w14:textId="77777777" w:rsidR="00A87C9E" w:rsidRPr="008E18A8" w:rsidRDefault="00A87C9E" w:rsidP="00A87C9E">
            <w:pPr>
              <w:rPr>
                <w:sz w:val="24"/>
                <w:szCs w:val="24"/>
              </w:rPr>
            </w:pPr>
            <w:r w:rsidRPr="008E18A8">
              <w:rPr>
                <w:sz w:val="24"/>
                <w:szCs w:val="24"/>
              </w:rPr>
              <w:t>Campanula rotundifolia</w:t>
            </w:r>
          </w:p>
        </w:tc>
        <w:tc>
          <w:tcPr>
            <w:tcW w:w="6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1E3AE20B" w14:textId="77777777" w:rsidR="00A87C9E" w:rsidRPr="008E18A8" w:rsidRDefault="00A87C9E" w:rsidP="00A87C9E">
            <w:pPr>
              <w:rPr>
                <w:b/>
                <w:sz w:val="24"/>
                <w:szCs w:val="24"/>
              </w:rPr>
            </w:pPr>
            <w:r w:rsidRPr="008E18A8">
              <w:rPr>
                <w:b/>
                <w:sz w:val="24"/>
                <w:szCs w:val="24"/>
              </w:rPr>
              <w:t>Harebell</w:t>
            </w:r>
          </w:p>
        </w:tc>
        <w:tc>
          <w:tcPr>
            <w:tcW w:w="1623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53FE8FDE" w14:textId="77777777" w:rsidR="00A87C9E" w:rsidRPr="008E18A8" w:rsidRDefault="00A87C9E" w:rsidP="00A87C9E">
            <w:pPr>
              <w:spacing w:line="260" w:lineRule="exac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E18A8">
              <w:rPr>
                <w:rFonts w:ascii="Times New Roman" w:hAnsi="Times New Roman"/>
                <w:color w:val="auto"/>
                <w:sz w:val="24"/>
                <w:szCs w:val="24"/>
              </w:rPr>
              <w:t>Delicate looking blue-violet bells are continually in bloom from May through late October, even after a heavy rainfall.  Gets ~8” tall, 6” wide.  Likes dry sandy soil and wet clay, sun to shade. Drought tolerant, and grows well in containers. Concern Status in NY.</w:t>
            </w: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67E2299D" w14:textId="099B33E3" w:rsidR="00A87C9E" w:rsidRPr="008E18A8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E7EEEE" w:themeFill="accent3" w:themeFillTint="33"/>
            <w:vAlign w:val="center"/>
          </w:tcPr>
          <w:p w14:paraId="6A635070" w14:textId="09409ADD" w:rsidR="00A87C9E" w:rsidRPr="008E18A8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E18A8">
              <w:rPr>
                <w:rFonts w:ascii="Times New Roman" w:hAnsi="Times New Roman"/>
                <w:bCs/>
                <w:sz w:val="24"/>
                <w:szCs w:val="24"/>
              </w:rPr>
              <w:t>$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7F11C1CF" w14:textId="0733250D" w:rsidR="00A87C9E" w:rsidRPr="008E18A8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45032" w:rsidRPr="001C2122" w14:paraId="3CDDE200" w14:textId="77777777" w:rsidTr="00245032">
        <w:trPr>
          <w:cantSplit/>
        </w:trPr>
        <w:tc>
          <w:tcPr>
            <w:tcW w:w="1072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</w:tcPr>
          <w:p w14:paraId="6BCB3CE5" w14:textId="0DD69F86" w:rsidR="00A87C9E" w:rsidRPr="008E18A8" w:rsidRDefault="00A87C9E" w:rsidP="00A87C9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DB29425" wp14:editId="5D922873">
                  <wp:extent cx="978694" cy="13049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78" cy="131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6EEC1EF7" w14:textId="73F2BB55" w:rsidR="00A87C9E" w:rsidRPr="008E18A8" w:rsidRDefault="00A87C9E" w:rsidP="00A87C9E">
            <w:pPr>
              <w:rPr>
                <w:sz w:val="24"/>
                <w:szCs w:val="24"/>
              </w:rPr>
            </w:pPr>
            <w:proofErr w:type="spellStart"/>
            <w:r w:rsidRPr="00CE5CFB">
              <w:rPr>
                <w:sz w:val="24"/>
                <w:szCs w:val="24"/>
              </w:rPr>
              <w:t>Scutellaria</w:t>
            </w:r>
            <w:proofErr w:type="spellEnd"/>
            <w:r w:rsidRPr="00CE5CFB">
              <w:rPr>
                <w:sz w:val="24"/>
                <w:szCs w:val="24"/>
              </w:rPr>
              <w:t xml:space="preserve"> </w:t>
            </w:r>
            <w:proofErr w:type="spellStart"/>
            <w:r w:rsidRPr="00CE5CFB">
              <w:rPr>
                <w:sz w:val="24"/>
                <w:szCs w:val="24"/>
              </w:rPr>
              <w:t>incana</w:t>
            </w:r>
            <w:proofErr w:type="spellEnd"/>
          </w:p>
        </w:tc>
        <w:tc>
          <w:tcPr>
            <w:tcW w:w="6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736CDAA5" w14:textId="4A46C268" w:rsidR="00A87C9E" w:rsidRPr="008E18A8" w:rsidRDefault="00A87C9E" w:rsidP="00A87C9E">
            <w:pPr>
              <w:rPr>
                <w:b/>
                <w:sz w:val="24"/>
                <w:szCs w:val="24"/>
              </w:rPr>
            </w:pPr>
            <w:r w:rsidRPr="00CE5CFB">
              <w:rPr>
                <w:b/>
                <w:sz w:val="24"/>
                <w:szCs w:val="24"/>
              </w:rPr>
              <w:t>Hoary Skullcap</w:t>
            </w:r>
          </w:p>
        </w:tc>
        <w:tc>
          <w:tcPr>
            <w:tcW w:w="1623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320CE1F4" w14:textId="17C78C17" w:rsidR="00A87C9E" w:rsidRPr="008E18A8" w:rsidRDefault="00A87C9E" w:rsidP="00A87C9E">
            <w:pPr>
              <w:spacing w:line="260" w:lineRule="exac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E5C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Blue “snapdragon” type flowers bloom in spikes of color mid to late summer at the top of 3ft to 4ft stems. Prefers sun to part-sun, and average to dry soil. Drought tolerant.</w:t>
            </w: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33452AC7" w14:textId="77777777" w:rsidR="00A87C9E" w:rsidRPr="008E18A8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E7EEEE" w:themeFill="accent3" w:themeFillTint="33"/>
            <w:vAlign w:val="center"/>
          </w:tcPr>
          <w:p w14:paraId="7F86E5A9" w14:textId="58F4B1EB" w:rsidR="00A87C9E" w:rsidRPr="008E18A8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$10</w:t>
            </w: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75258EA2" w14:textId="77777777" w:rsidR="00A87C9E" w:rsidRPr="008E18A8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45032" w:rsidRPr="001C2122" w14:paraId="0311D4A2" w14:textId="77777777" w:rsidTr="00245032">
        <w:trPr>
          <w:cantSplit/>
        </w:trPr>
        <w:tc>
          <w:tcPr>
            <w:tcW w:w="1072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</w:tcPr>
          <w:p w14:paraId="6981E26A" w14:textId="4E319351" w:rsidR="00A87C9E" w:rsidRDefault="00245032" w:rsidP="00A87C9E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64DCC9" wp14:editId="17C6BDF2">
                  <wp:extent cx="1238782" cy="9239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PrimaryImageSam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904" cy="93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36D7FC09" w14:textId="48F54A2C" w:rsidR="00A87C9E" w:rsidRPr="00CE5CFB" w:rsidRDefault="00BE49F0" w:rsidP="00A87C9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De</w:t>
            </w:r>
            <w:r w:rsidR="00245032">
              <w:rPr>
                <w:sz w:val="24"/>
                <w:szCs w:val="24"/>
              </w:rPr>
              <w:t>schampsia</w:t>
            </w:r>
            <w:proofErr w:type="spellEnd"/>
            <w:r w:rsidR="00245032">
              <w:rPr>
                <w:sz w:val="24"/>
                <w:szCs w:val="24"/>
              </w:rPr>
              <w:t xml:space="preserve"> </w:t>
            </w:r>
            <w:proofErr w:type="spellStart"/>
            <w:r w:rsidR="00245032">
              <w:rPr>
                <w:sz w:val="24"/>
                <w:szCs w:val="24"/>
              </w:rPr>
              <w:t>cespitosa</w:t>
            </w:r>
            <w:proofErr w:type="spellEnd"/>
          </w:p>
        </w:tc>
        <w:tc>
          <w:tcPr>
            <w:tcW w:w="6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16ECC4F5" w14:textId="3A1A3494" w:rsidR="00A87C9E" w:rsidRPr="00CE5CFB" w:rsidRDefault="00A87C9E" w:rsidP="00A87C9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Tufted Hairgrass</w:t>
            </w:r>
          </w:p>
        </w:tc>
        <w:tc>
          <w:tcPr>
            <w:tcW w:w="1623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144C9CC2" w14:textId="1F905929" w:rsidR="00A87C9E" w:rsidRPr="00CE5CFB" w:rsidRDefault="00245032" w:rsidP="00A87C9E">
            <w:pPr>
              <w:spacing w:line="26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Nearly evergreen clumping ornamental grass, 1-3ft tall, sun to shade in average soil.  Prefers moist soil.</w:t>
            </w: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5A268954" w14:textId="77777777" w:rsidR="00A87C9E" w:rsidRPr="008E18A8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E7EEEE" w:themeFill="accent3" w:themeFillTint="33"/>
            <w:vAlign w:val="center"/>
          </w:tcPr>
          <w:p w14:paraId="136F46F7" w14:textId="6EF2A5FD" w:rsidR="00A87C9E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$10</w:t>
            </w: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2F023757" w14:textId="77777777" w:rsidR="00A87C9E" w:rsidRPr="008E18A8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45032" w:rsidRPr="001C2122" w14:paraId="20D94AFA" w14:textId="77777777" w:rsidTr="00245032">
        <w:trPr>
          <w:cantSplit/>
        </w:trPr>
        <w:tc>
          <w:tcPr>
            <w:tcW w:w="1072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</w:tcPr>
          <w:p w14:paraId="17DA0B9C" w14:textId="3C17EF20" w:rsidR="00A87C9E" w:rsidRDefault="00245032" w:rsidP="00A87C9E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A57D87" wp14:editId="29B2D8B3">
                  <wp:extent cx="968413" cy="1352550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80025" cy="136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22FC1519" w14:textId="31BBC99B" w:rsidR="00A87C9E" w:rsidRPr="00CE5CFB" w:rsidRDefault="00BE49F0" w:rsidP="00A87C9E">
            <w:pPr>
              <w:rPr>
                <w:sz w:val="24"/>
                <w:szCs w:val="24"/>
              </w:rPr>
            </w:pPr>
            <w:r w:rsidRPr="00BE49F0">
              <w:rPr>
                <w:sz w:val="24"/>
                <w:szCs w:val="24"/>
              </w:rPr>
              <w:t xml:space="preserve">Solidago </w:t>
            </w:r>
            <w:proofErr w:type="spellStart"/>
            <w:r w:rsidRPr="00BE49F0">
              <w:rPr>
                <w:sz w:val="24"/>
                <w:szCs w:val="24"/>
              </w:rPr>
              <w:t>flexicaulis</w:t>
            </w:r>
            <w:proofErr w:type="spellEnd"/>
          </w:p>
        </w:tc>
        <w:tc>
          <w:tcPr>
            <w:tcW w:w="6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3BC2271D" w14:textId="273C6466" w:rsidR="00A87C9E" w:rsidRDefault="00A87C9E" w:rsidP="00A87C9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Zig-Zag Goldenrod</w:t>
            </w:r>
          </w:p>
        </w:tc>
        <w:tc>
          <w:tcPr>
            <w:tcW w:w="1623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226364DE" w14:textId="5C35E4F1" w:rsidR="00A87C9E" w:rsidRPr="00CE5CFB" w:rsidRDefault="00245032" w:rsidP="00A87C9E">
            <w:pPr>
              <w:spacing w:line="26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503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Low-growing perennial ground cover forming dense colonies with columns of fall-blooming yellow flowers. Performs well in a wide array of soil and moisture types in shade to part shade.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5A21709D" w14:textId="77777777" w:rsidR="00A87C9E" w:rsidRPr="008E18A8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E7EEEE" w:themeFill="accent3" w:themeFillTint="33"/>
            <w:vAlign w:val="center"/>
          </w:tcPr>
          <w:p w14:paraId="4FEA1A51" w14:textId="6B2AF0CF" w:rsidR="00A87C9E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$10</w:t>
            </w:r>
          </w:p>
        </w:tc>
        <w:tc>
          <w:tcPr>
            <w:tcW w:w="276" w:type="pct"/>
            <w:tcBorders>
              <w:top w:val="single" w:sz="4" w:space="0" w:color="D0DEDE" w:themeColor="accent3" w:themeTint="66"/>
              <w:left w:val="single" w:sz="4" w:space="0" w:color="D0DEDE" w:themeColor="accent3" w:themeTint="66"/>
              <w:bottom w:val="single" w:sz="4" w:space="0" w:color="D0DEDE" w:themeColor="accent3" w:themeTint="66"/>
              <w:right w:val="single" w:sz="4" w:space="0" w:color="D0DEDE" w:themeColor="accent3" w:themeTint="66"/>
            </w:tcBorders>
            <w:shd w:val="clear" w:color="auto" w:fill="auto"/>
            <w:vAlign w:val="center"/>
          </w:tcPr>
          <w:p w14:paraId="630062C0" w14:textId="77777777" w:rsidR="00A87C9E" w:rsidRPr="008E18A8" w:rsidRDefault="00A87C9E" w:rsidP="00A87C9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7827AB0C" w14:textId="07DAF747" w:rsidR="005810BB" w:rsidRPr="000D7BC5" w:rsidRDefault="005810BB" w:rsidP="004E3CFC">
      <w:pPr>
        <w:pStyle w:val="Centered"/>
        <w:tabs>
          <w:tab w:val="left" w:pos="4944"/>
          <w:tab w:val="center" w:pos="5040"/>
        </w:tabs>
        <w:jc w:val="left"/>
        <w:rPr>
          <w:rFonts w:ascii="Times New Roman" w:hAnsi="Times New Roman"/>
          <w:color w:val="000000" w:themeColor="text1"/>
          <w:sz w:val="22"/>
        </w:rPr>
      </w:pPr>
    </w:p>
    <w:sectPr w:rsidR="005810BB" w:rsidRPr="000D7BC5" w:rsidSect="00851377">
      <w:headerReference w:type="default" r:id="rId22"/>
      <w:footerReference w:type="default" r:id="rId23"/>
      <w:headerReference w:type="first" r:id="rId24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5A5E2" w14:textId="77777777" w:rsidR="00335ED1" w:rsidRDefault="00335ED1" w:rsidP="0026266F">
      <w:r>
        <w:separator/>
      </w:r>
    </w:p>
  </w:endnote>
  <w:endnote w:type="continuationSeparator" w:id="0">
    <w:p w14:paraId="1299DF7C" w14:textId="77777777" w:rsidR="00335ED1" w:rsidRDefault="00335ED1" w:rsidP="00262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5E44D" w14:textId="75F79EAC" w:rsidR="00201F9B" w:rsidRDefault="00201F9B" w:rsidP="00201F9B">
    <w:pPr>
      <w:pStyle w:val="Footer"/>
      <w:jc w:val="center"/>
    </w:pPr>
  </w:p>
  <w:p w14:paraId="6A034565" w14:textId="77777777" w:rsidR="00C45594" w:rsidRPr="00C45594" w:rsidRDefault="00C45594" w:rsidP="00C455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C8CAE" w14:textId="77777777" w:rsidR="00335ED1" w:rsidRDefault="00335ED1" w:rsidP="0026266F">
      <w:r>
        <w:separator/>
      </w:r>
    </w:p>
  </w:footnote>
  <w:footnote w:type="continuationSeparator" w:id="0">
    <w:p w14:paraId="62887A98" w14:textId="77777777" w:rsidR="00335ED1" w:rsidRDefault="00335ED1" w:rsidP="00262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EC94A" w14:textId="77777777" w:rsidR="0026266F" w:rsidRDefault="0026266F">
    <w:pPr>
      <w:pStyle w:val="Header"/>
    </w:pPr>
  </w:p>
  <w:p w14:paraId="3F9D38B1" w14:textId="77777777" w:rsidR="0026266F" w:rsidRDefault="0026266F" w:rsidP="003152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DBC1C" w14:textId="2621A536" w:rsidR="004E3CFC" w:rsidRDefault="004E3CFC">
    <w:pPr>
      <w:pStyle w:val="Header"/>
    </w:pPr>
    <w:r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79CD664E" wp14:editId="4E645882">
          <wp:simplePos x="0" y="0"/>
          <wp:positionH relativeFrom="margin">
            <wp:posOffset>408940</wp:posOffset>
          </wp:positionH>
          <wp:positionV relativeFrom="paragraph">
            <wp:posOffset>-6350</wp:posOffset>
          </wp:positionV>
          <wp:extent cx="1823085" cy="819150"/>
          <wp:effectExtent l="0" t="0" r="5715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italNativeLogo_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308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76646D" w14:textId="3E0B7DB3" w:rsidR="004E3CFC" w:rsidRDefault="004E3CFC">
    <w:pPr>
      <w:pStyle w:val="Header"/>
    </w:pPr>
  </w:p>
  <w:p w14:paraId="0FC37BAA" w14:textId="59E20FF2" w:rsidR="004E3CFC" w:rsidRDefault="00B5534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60F2EB5" wp14:editId="16C91BF7">
              <wp:simplePos x="0" y="0"/>
              <wp:positionH relativeFrom="column">
                <wp:posOffset>2733040</wp:posOffset>
              </wp:positionH>
              <wp:positionV relativeFrom="paragraph">
                <wp:posOffset>96520</wp:posOffset>
              </wp:positionV>
              <wp:extent cx="3019425" cy="368935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9425" cy="368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16BD67" w14:textId="77961A3A" w:rsidR="004E3CFC" w:rsidRPr="00B5534F" w:rsidRDefault="004846B6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May</w:t>
                          </w:r>
                          <w:r w:rsidR="004E3CFC" w:rsidRPr="00B5534F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 xml:space="preserve"> 202</w:t>
                          </w:r>
                          <w:r w:rsidR="00CE5CFB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1</w:t>
                          </w:r>
                          <w:r w:rsidR="004E3CFC" w:rsidRPr="00B5534F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 xml:space="preserve"> Inventory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0F2E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5.2pt;margin-top:7.6pt;width:237.75pt;height:29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" stroked="f">
              <v:textbox>
                <w:txbxContent>
                  <w:p w14:paraId="5716BD67" w14:textId="77961A3A" w:rsidR="004E3CFC" w:rsidRPr="00B5534F" w:rsidRDefault="004846B6">
                    <w:pPr>
                      <w:rPr>
                        <w:rFonts w:ascii="Arial Black" w:hAnsi="Arial Black"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sz w:val="28"/>
                        <w:szCs w:val="28"/>
                      </w:rPr>
                      <w:t>May</w:t>
                    </w:r>
                    <w:r w:rsidR="004E3CFC" w:rsidRPr="00B5534F">
                      <w:rPr>
                        <w:rFonts w:ascii="Arial Black" w:hAnsi="Arial Black"/>
                        <w:sz w:val="28"/>
                        <w:szCs w:val="28"/>
                      </w:rPr>
                      <w:t xml:space="preserve"> 202</w:t>
                    </w:r>
                    <w:r w:rsidR="00CE5CFB">
                      <w:rPr>
                        <w:rFonts w:ascii="Arial Black" w:hAnsi="Arial Black"/>
                        <w:sz w:val="28"/>
                        <w:szCs w:val="28"/>
                      </w:rPr>
                      <w:t>1</w:t>
                    </w:r>
                    <w:r w:rsidR="004E3CFC" w:rsidRPr="00B5534F">
                      <w:rPr>
                        <w:rFonts w:ascii="Arial Black" w:hAnsi="Arial Black"/>
                        <w:sz w:val="28"/>
                        <w:szCs w:val="28"/>
                      </w:rPr>
                      <w:t xml:space="preserve"> Inventory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D7BF27A" w14:textId="3711E353" w:rsidR="004E3CFC" w:rsidRDefault="004E3CFC">
    <w:pPr>
      <w:pStyle w:val="Header"/>
    </w:pPr>
  </w:p>
  <w:p w14:paraId="444AB90D" w14:textId="01A9EFA8" w:rsidR="004E3CFC" w:rsidRDefault="004E3CFC">
    <w:pPr>
      <w:pStyle w:val="Header"/>
    </w:pPr>
  </w:p>
  <w:p w14:paraId="2528EE7E" w14:textId="6A70E498" w:rsidR="004E3CFC" w:rsidRPr="00B5534F" w:rsidRDefault="004E3CFC" w:rsidP="00B5534F">
    <w:pPr>
      <w:rPr>
        <w:rFonts w:ascii="Arial" w:hAnsi="Arial" w:cs="Arial"/>
        <w:color w:val="000000" w:themeColor="text1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6" type="#_x0000_t75" alt="Logo placeholder" style="width:66.75pt;height:33.75pt" o:bullet="t">
        <v:imagedata r:id="rId1" o:title="template_logo"/>
      </v:shape>
    </w:pict>
  </w:numPicBullet>
  <w:abstractNum w:abstractNumId="0" w15:restartNumberingAfterBreak="0">
    <w:nsid w:val="0E5A3F3D"/>
    <w:multiLevelType w:val="hybridMultilevel"/>
    <w:tmpl w:val="23BC29EE"/>
    <w:lvl w:ilvl="0" w:tplc="04C2F4F8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601"/>
    <w:rsid w:val="00010191"/>
    <w:rsid w:val="0001525D"/>
    <w:rsid w:val="00053D01"/>
    <w:rsid w:val="00053E1E"/>
    <w:rsid w:val="00063B81"/>
    <w:rsid w:val="000653AC"/>
    <w:rsid w:val="000763D1"/>
    <w:rsid w:val="0009399D"/>
    <w:rsid w:val="000D73E1"/>
    <w:rsid w:val="000D7BC5"/>
    <w:rsid w:val="000E042A"/>
    <w:rsid w:val="000E34E5"/>
    <w:rsid w:val="000F6B47"/>
    <w:rsid w:val="000F7B9E"/>
    <w:rsid w:val="000F7D4F"/>
    <w:rsid w:val="00101E9B"/>
    <w:rsid w:val="001023F0"/>
    <w:rsid w:val="00136F9A"/>
    <w:rsid w:val="00140EA0"/>
    <w:rsid w:val="001730EB"/>
    <w:rsid w:val="001B111E"/>
    <w:rsid w:val="001D2C35"/>
    <w:rsid w:val="001E4A8B"/>
    <w:rsid w:val="001F0F9F"/>
    <w:rsid w:val="00201F9B"/>
    <w:rsid w:val="00202E66"/>
    <w:rsid w:val="00232C21"/>
    <w:rsid w:val="0023633D"/>
    <w:rsid w:val="00245032"/>
    <w:rsid w:val="002523E9"/>
    <w:rsid w:val="0026266F"/>
    <w:rsid w:val="002A1D22"/>
    <w:rsid w:val="002D5993"/>
    <w:rsid w:val="002E2994"/>
    <w:rsid w:val="002F6035"/>
    <w:rsid w:val="00304275"/>
    <w:rsid w:val="00311C97"/>
    <w:rsid w:val="003152C1"/>
    <w:rsid w:val="003272DA"/>
    <w:rsid w:val="00335ED1"/>
    <w:rsid w:val="0035067A"/>
    <w:rsid w:val="0037627B"/>
    <w:rsid w:val="003A08F0"/>
    <w:rsid w:val="003B25B9"/>
    <w:rsid w:val="003B2EBE"/>
    <w:rsid w:val="003C252E"/>
    <w:rsid w:val="003E5FCD"/>
    <w:rsid w:val="00405600"/>
    <w:rsid w:val="00441785"/>
    <w:rsid w:val="00442CDA"/>
    <w:rsid w:val="00447B6D"/>
    <w:rsid w:val="0045588D"/>
    <w:rsid w:val="00471601"/>
    <w:rsid w:val="00475220"/>
    <w:rsid w:val="004846B6"/>
    <w:rsid w:val="004C450A"/>
    <w:rsid w:val="004C5022"/>
    <w:rsid w:val="004E3CFC"/>
    <w:rsid w:val="004F202D"/>
    <w:rsid w:val="0050406A"/>
    <w:rsid w:val="0050422D"/>
    <w:rsid w:val="005209B5"/>
    <w:rsid w:val="00521569"/>
    <w:rsid w:val="005317F6"/>
    <w:rsid w:val="00556D44"/>
    <w:rsid w:val="00572070"/>
    <w:rsid w:val="005759CE"/>
    <w:rsid w:val="005810BB"/>
    <w:rsid w:val="0058596F"/>
    <w:rsid w:val="005865E7"/>
    <w:rsid w:val="005A1232"/>
    <w:rsid w:val="005A731C"/>
    <w:rsid w:val="006013F1"/>
    <w:rsid w:val="006109AA"/>
    <w:rsid w:val="00611191"/>
    <w:rsid w:val="0064190A"/>
    <w:rsid w:val="006421F1"/>
    <w:rsid w:val="006B1E93"/>
    <w:rsid w:val="00704C33"/>
    <w:rsid w:val="00705025"/>
    <w:rsid w:val="00705699"/>
    <w:rsid w:val="00755F57"/>
    <w:rsid w:val="007B38EB"/>
    <w:rsid w:val="007D7602"/>
    <w:rsid w:val="007F242B"/>
    <w:rsid w:val="008171B1"/>
    <w:rsid w:val="00820427"/>
    <w:rsid w:val="00851377"/>
    <w:rsid w:val="00851A5D"/>
    <w:rsid w:val="008C5A0E"/>
    <w:rsid w:val="008E18A8"/>
    <w:rsid w:val="008E45DF"/>
    <w:rsid w:val="009464F4"/>
    <w:rsid w:val="00953D43"/>
    <w:rsid w:val="00954EF9"/>
    <w:rsid w:val="00967A3C"/>
    <w:rsid w:val="00970DD1"/>
    <w:rsid w:val="009A0A91"/>
    <w:rsid w:val="009C1689"/>
    <w:rsid w:val="009C20FE"/>
    <w:rsid w:val="009C3FBC"/>
    <w:rsid w:val="009D0ECF"/>
    <w:rsid w:val="009D7158"/>
    <w:rsid w:val="00A20338"/>
    <w:rsid w:val="00A33F9F"/>
    <w:rsid w:val="00A42A8C"/>
    <w:rsid w:val="00A472D4"/>
    <w:rsid w:val="00A5345D"/>
    <w:rsid w:val="00A54A6E"/>
    <w:rsid w:val="00A63377"/>
    <w:rsid w:val="00A66556"/>
    <w:rsid w:val="00A87BAC"/>
    <w:rsid w:val="00A87C9E"/>
    <w:rsid w:val="00A908B1"/>
    <w:rsid w:val="00AA16FA"/>
    <w:rsid w:val="00AD1385"/>
    <w:rsid w:val="00AD6E6B"/>
    <w:rsid w:val="00AE0453"/>
    <w:rsid w:val="00AE228A"/>
    <w:rsid w:val="00B202CF"/>
    <w:rsid w:val="00B25BFB"/>
    <w:rsid w:val="00B5534F"/>
    <w:rsid w:val="00B5731C"/>
    <w:rsid w:val="00B629A1"/>
    <w:rsid w:val="00B76AB7"/>
    <w:rsid w:val="00B9178F"/>
    <w:rsid w:val="00BB6BAD"/>
    <w:rsid w:val="00BE31BD"/>
    <w:rsid w:val="00BE49F0"/>
    <w:rsid w:val="00C26BE5"/>
    <w:rsid w:val="00C45594"/>
    <w:rsid w:val="00C50F0E"/>
    <w:rsid w:val="00C650E6"/>
    <w:rsid w:val="00C72A3B"/>
    <w:rsid w:val="00C773F9"/>
    <w:rsid w:val="00C810A3"/>
    <w:rsid w:val="00C9010E"/>
    <w:rsid w:val="00CA1C8D"/>
    <w:rsid w:val="00CA4BCD"/>
    <w:rsid w:val="00CB1279"/>
    <w:rsid w:val="00CB747F"/>
    <w:rsid w:val="00CC28E9"/>
    <w:rsid w:val="00CC5C1F"/>
    <w:rsid w:val="00CE5CFB"/>
    <w:rsid w:val="00D17AA8"/>
    <w:rsid w:val="00D24584"/>
    <w:rsid w:val="00D719AB"/>
    <w:rsid w:val="00D824D4"/>
    <w:rsid w:val="00DB51D8"/>
    <w:rsid w:val="00DC4AB5"/>
    <w:rsid w:val="00DE52C2"/>
    <w:rsid w:val="00DE679E"/>
    <w:rsid w:val="00DF628A"/>
    <w:rsid w:val="00E020A7"/>
    <w:rsid w:val="00E14777"/>
    <w:rsid w:val="00E47F00"/>
    <w:rsid w:val="00E52E6E"/>
    <w:rsid w:val="00E63CF1"/>
    <w:rsid w:val="00E714A2"/>
    <w:rsid w:val="00E81B65"/>
    <w:rsid w:val="00E97E88"/>
    <w:rsid w:val="00EB4F05"/>
    <w:rsid w:val="00ED5BBA"/>
    <w:rsid w:val="00ED63BC"/>
    <w:rsid w:val="00F1654D"/>
    <w:rsid w:val="00F27048"/>
    <w:rsid w:val="00F432C7"/>
    <w:rsid w:val="00F45F0F"/>
    <w:rsid w:val="00F52E17"/>
    <w:rsid w:val="00F56369"/>
    <w:rsid w:val="00F77FBF"/>
    <w:rsid w:val="00FB52EE"/>
    <w:rsid w:val="00FD36F0"/>
    <w:rsid w:val="00FE069C"/>
    <w:rsid w:val="00FE6174"/>
    <w:rsid w:val="00FE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F1D3450"/>
  <w15:docId w15:val="{47C6CB5C-53E7-4437-B505-77CF31030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627B"/>
    <w:rPr>
      <w:rFonts w:asciiTheme="minorHAnsi" w:hAnsiTheme="minorHAnsi"/>
      <w:color w:val="404040" w:themeColor="text1" w:themeTint="BF"/>
      <w:sz w:val="16"/>
      <w:szCs w:val="16"/>
    </w:rPr>
  </w:style>
  <w:style w:type="paragraph" w:styleId="Heading1">
    <w:name w:val="heading 1"/>
    <w:basedOn w:val="Normal"/>
    <w:next w:val="Normal"/>
    <w:autoRedefine/>
    <w:qFormat/>
    <w:rsid w:val="0058596F"/>
    <w:pPr>
      <w:keepNext/>
      <w:spacing w:line="780" w:lineRule="exact"/>
      <w:outlineLvl w:val="0"/>
    </w:pPr>
    <w:rPr>
      <w:rFonts w:ascii="Gabriola" w:eastAsia="+mn-ea" w:hAnsi="Gabriola" w:cs="+mn-cs"/>
      <w:b/>
      <w:bCs/>
      <w:caps/>
      <w:color w:val="262626"/>
      <w:spacing w:val="60"/>
      <w:kern w:val="24"/>
      <w:sz w:val="52"/>
      <w:szCs w:val="52"/>
    </w:rPr>
  </w:style>
  <w:style w:type="paragraph" w:styleId="Heading2">
    <w:name w:val="heading 2"/>
    <w:basedOn w:val="Normal"/>
    <w:next w:val="Normal"/>
    <w:qFormat/>
    <w:rsid w:val="0037627B"/>
    <w:pPr>
      <w:jc w:val="right"/>
      <w:outlineLvl w:val="1"/>
    </w:pPr>
    <w:rPr>
      <w:rFonts w:asciiTheme="majorHAnsi" w:hAnsiTheme="majorHAnsi"/>
      <w:b/>
      <w:spacing w:val="4"/>
    </w:rPr>
  </w:style>
  <w:style w:type="paragraph" w:styleId="Heading3">
    <w:name w:val="heading 3"/>
    <w:basedOn w:val="Normal"/>
    <w:next w:val="Normal"/>
    <w:semiHidden/>
    <w:unhideWhenUsed/>
    <w:qFormat/>
    <w:rsid w:val="00A87B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mount">
    <w:name w:val="Amount"/>
    <w:basedOn w:val="Normal"/>
    <w:qFormat/>
    <w:rsid w:val="002E2994"/>
    <w:pPr>
      <w:jc w:val="right"/>
    </w:pPr>
    <w:rPr>
      <w:rFonts w:ascii="Palatino Linotype" w:hAnsi="Palatino Linotype"/>
    </w:rPr>
  </w:style>
  <w:style w:type="paragraph" w:customStyle="1" w:styleId="DateandNumber">
    <w:name w:val="Date and Number"/>
    <w:basedOn w:val="Normal"/>
    <w:qFormat/>
    <w:rsid w:val="0037627B"/>
    <w:pPr>
      <w:spacing w:line="264" w:lineRule="auto"/>
      <w:jc w:val="right"/>
    </w:pPr>
    <w:rPr>
      <w:spacing w:val="4"/>
    </w:rPr>
  </w:style>
  <w:style w:type="paragraph" w:styleId="BalloonText">
    <w:name w:val="Balloon Text"/>
    <w:basedOn w:val="Normal"/>
    <w:link w:val="BalloonTextChar"/>
    <w:semiHidden/>
    <w:unhideWhenUsed/>
    <w:rsid w:val="00063B81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semiHidden/>
    <w:rsid w:val="0037627B"/>
    <w:rPr>
      <w:rFonts w:ascii="Tahoma" w:hAnsi="Tahoma" w:cs="Tahoma"/>
      <w:color w:val="404040" w:themeColor="text1" w:themeTint="BF"/>
      <w:sz w:val="16"/>
      <w:szCs w:val="16"/>
    </w:rPr>
  </w:style>
  <w:style w:type="paragraph" w:customStyle="1" w:styleId="ColumnHeadings">
    <w:name w:val="Column Headings"/>
    <w:basedOn w:val="Normal"/>
    <w:autoRedefine/>
    <w:qFormat/>
    <w:rsid w:val="00B5731C"/>
    <w:pPr>
      <w:spacing w:before="20"/>
      <w:jc w:val="center"/>
    </w:pPr>
    <w:rPr>
      <w:rFonts w:asciiTheme="majorHAnsi" w:hAnsiTheme="majorHAnsi"/>
      <w:b/>
      <w:color w:val="FFFFFF" w:themeColor="background1"/>
      <w:sz w:val="22"/>
      <w:szCs w:val="22"/>
    </w:rPr>
  </w:style>
  <w:style w:type="paragraph" w:customStyle="1" w:styleId="Slogan">
    <w:name w:val="Slogan"/>
    <w:basedOn w:val="Normal"/>
    <w:next w:val="Normal"/>
    <w:qFormat/>
    <w:rsid w:val="0037627B"/>
    <w:rPr>
      <w:b/>
      <w:i/>
      <w:sz w:val="14"/>
      <w:szCs w:val="14"/>
    </w:rPr>
  </w:style>
  <w:style w:type="paragraph" w:customStyle="1" w:styleId="ThankYou">
    <w:name w:val="Thank You"/>
    <w:basedOn w:val="Normal"/>
    <w:autoRedefine/>
    <w:qFormat/>
    <w:rsid w:val="0037627B"/>
    <w:pPr>
      <w:spacing w:before="100"/>
      <w:jc w:val="center"/>
    </w:pPr>
    <w:rPr>
      <w:b/>
      <w:i/>
      <w:sz w:val="20"/>
    </w:rPr>
  </w:style>
  <w:style w:type="paragraph" w:customStyle="1" w:styleId="Right-alignedtext">
    <w:name w:val="Right-aligned text"/>
    <w:basedOn w:val="Normal"/>
    <w:qFormat/>
    <w:rsid w:val="0037627B"/>
    <w:pPr>
      <w:spacing w:line="240" w:lineRule="atLeast"/>
      <w:jc w:val="right"/>
    </w:pPr>
  </w:style>
  <w:style w:type="paragraph" w:customStyle="1" w:styleId="Centered">
    <w:name w:val="Centered"/>
    <w:basedOn w:val="Normal"/>
    <w:qFormat/>
    <w:rsid w:val="0037627B"/>
    <w:pPr>
      <w:spacing w:before="520"/>
      <w:jc w:val="center"/>
    </w:pPr>
    <w:rPr>
      <w:color w:val="8CADAE" w:themeColor="accent3"/>
      <w:szCs w:val="18"/>
    </w:rPr>
  </w:style>
  <w:style w:type="character" w:styleId="PlaceholderText">
    <w:name w:val="Placeholder Text"/>
    <w:basedOn w:val="DefaultParagraphFont"/>
    <w:uiPriority w:val="99"/>
    <w:semiHidden/>
    <w:rsid w:val="0037627B"/>
    <w:rPr>
      <w:color w:val="808080"/>
    </w:rPr>
  </w:style>
  <w:style w:type="paragraph" w:styleId="NormalWeb">
    <w:name w:val="Normal (Web)"/>
    <w:basedOn w:val="Normal"/>
    <w:uiPriority w:val="99"/>
    <w:unhideWhenUsed/>
    <w:rsid w:val="006013F1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</w:rPr>
  </w:style>
  <w:style w:type="paragraph" w:customStyle="1" w:styleId="Default">
    <w:name w:val="Default"/>
    <w:rsid w:val="00A203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626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266F"/>
    <w:rPr>
      <w:rFonts w:asciiTheme="minorHAnsi" w:hAnsiTheme="minorHAnsi"/>
      <w:color w:val="404040" w:themeColor="text1" w:themeTint="BF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2626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266F"/>
    <w:rPr>
      <w:rFonts w:asciiTheme="minorHAnsi" w:hAnsiTheme="minorHAnsi"/>
      <w:color w:val="404040" w:themeColor="text1" w:themeTint="BF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759CE"/>
    <w:rPr>
      <w:color w:val="0000FF"/>
      <w:u w:val="single"/>
    </w:rPr>
  </w:style>
  <w:style w:type="table" w:styleId="PlainTable1">
    <w:name w:val="Plain Table 1"/>
    <w:basedOn w:val="TableNormal"/>
    <w:uiPriority w:val="41"/>
    <w:rsid w:val="0064190A"/>
    <w:rPr>
      <w:rFonts w:asciiTheme="minorHAnsi" w:eastAsiaTheme="minorEastAsia" w:hAnsiTheme="minorHAnsi" w:cstheme="minorBidi"/>
      <w:sz w:val="21"/>
      <w:szCs w:val="21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83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8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0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52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82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6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7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6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4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95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7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3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6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amAndRhonda\AppData\Roaming\Microsoft\Templates\Simple_Blue_Sales%20invoice_Word.dotx" TargetMode="External"/></Relationships>
</file>

<file path=word/theme/theme1.xml><?xml version="1.0" encoding="utf-8"?>
<a:theme xmlns:a="http://schemas.openxmlformats.org/drawingml/2006/main" name="Office Theme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Simple Blue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19C6C9A-F876-4265-A0E2-0337EBAC30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E7B1F7-A304-4625-B6EA-B8217177E3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Simple_Blue_Sales invoice_Word</Template>
  <TotalTime>2</TotalTime>
  <Pages>2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Sales invoice (Simple Blue design)</vt:lpstr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Sales invoice (Simple Blue design)</dc:title>
  <dc:subject/>
  <dc:creator>BramAndRhonda</dc:creator>
  <cp:keywords/>
  <dc:description/>
  <cp:lastModifiedBy>Rhonda RvH</cp:lastModifiedBy>
  <cp:revision>2</cp:revision>
  <cp:lastPrinted>2020-05-06T22:50:00Z</cp:lastPrinted>
  <dcterms:created xsi:type="dcterms:W3CDTF">2021-05-06T02:06:00Z</dcterms:created>
  <dcterms:modified xsi:type="dcterms:W3CDTF">2021-05-06T02:06:00Z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TC011503301033</vt:lpwstr>
  </property>
</Properties>
</file>